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0221B"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 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68E229BF">
      <w:pPr>
        <w:spacing w:line="64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河南推拿职业学院2026年公开招聘人事代理面试资格确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认登记表</w:t>
      </w:r>
    </w:p>
    <w:tbl>
      <w:tblPr>
        <w:tblStyle w:val="6"/>
        <w:tblpPr w:leftFromText="180" w:rightFromText="180" w:vertAnchor="text" w:horzAnchor="margin" w:tblpXSpec="center" w:tblpY="690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620"/>
        <w:gridCol w:w="1260"/>
        <w:gridCol w:w="6"/>
        <w:gridCol w:w="1794"/>
        <w:gridCol w:w="1440"/>
        <w:gridCol w:w="2079"/>
      </w:tblGrid>
      <w:tr w14:paraId="2A65A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1548" w:type="dxa"/>
            <w:noWrap w:val="0"/>
            <w:vAlign w:val="center"/>
          </w:tcPr>
          <w:p w14:paraId="3C9D134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1620" w:type="dxa"/>
            <w:noWrap w:val="0"/>
            <w:vAlign w:val="center"/>
          </w:tcPr>
          <w:p w14:paraId="08B713B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7711614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67081DC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35A1CE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2079" w:type="dxa"/>
            <w:noWrap w:val="0"/>
            <w:vAlign w:val="center"/>
          </w:tcPr>
          <w:p w14:paraId="30CAC60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C486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48" w:type="dxa"/>
            <w:noWrap w:val="0"/>
            <w:vAlign w:val="center"/>
          </w:tcPr>
          <w:p w14:paraId="79DD675A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</w:t>
            </w:r>
          </w:p>
        </w:tc>
        <w:tc>
          <w:tcPr>
            <w:tcW w:w="4680" w:type="dxa"/>
            <w:gridSpan w:val="4"/>
            <w:noWrap w:val="0"/>
            <w:vAlign w:val="center"/>
          </w:tcPr>
          <w:p w14:paraId="2D8CBEC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22511E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2079" w:type="dxa"/>
            <w:noWrap w:val="0"/>
            <w:vAlign w:val="center"/>
          </w:tcPr>
          <w:p w14:paraId="6D3723DF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004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548" w:type="dxa"/>
            <w:noWrap w:val="0"/>
            <w:vAlign w:val="center"/>
          </w:tcPr>
          <w:p w14:paraId="11FE91C8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族</w:t>
            </w:r>
          </w:p>
        </w:tc>
        <w:tc>
          <w:tcPr>
            <w:tcW w:w="1620" w:type="dxa"/>
            <w:noWrap w:val="0"/>
            <w:vAlign w:val="center"/>
          </w:tcPr>
          <w:p w14:paraId="5397880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noWrap w:val="0"/>
            <w:vAlign w:val="center"/>
          </w:tcPr>
          <w:p w14:paraId="17A02CE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历</w:t>
            </w:r>
          </w:p>
        </w:tc>
        <w:tc>
          <w:tcPr>
            <w:tcW w:w="1794" w:type="dxa"/>
            <w:noWrap w:val="0"/>
            <w:vAlign w:val="center"/>
          </w:tcPr>
          <w:p w14:paraId="759452A2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575857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位</w:t>
            </w:r>
          </w:p>
        </w:tc>
        <w:tc>
          <w:tcPr>
            <w:tcW w:w="2079" w:type="dxa"/>
            <w:noWrap w:val="0"/>
            <w:vAlign w:val="center"/>
          </w:tcPr>
          <w:p w14:paraId="419A4A4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D440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548" w:type="dxa"/>
            <w:noWrap w:val="0"/>
            <w:vAlign w:val="center"/>
          </w:tcPr>
          <w:p w14:paraId="633EE304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</w:t>
            </w:r>
          </w:p>
          <w:p w14:paraId="187EB83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时间</w:t>
            </w:r>
          </w:p>
        </w:tc>
        <w:tc>
          <w:tcPr>
            <w:tcW w:w="1620" w:type="dxa"/>
            <w:noWrap w:val="0"/>
            <w:vAlign w:val="center"/>
          </w:tcPr>
          <w:p w14:paraId="4D21082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noWrap w:val="0"/>
            <w:vAlign w:val="center"/>
          </w:tcPr>
          <w:p w14:paraId="6EDA8DD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专业技术</w:t>
            </w:r>
          </w:p>
          <w:p w14:paraId="2DBB7F9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</w:t>
            </w:r>
          </w:p>
        </w:tc>
        <w:tc>
          <w:tcPr>
            <w:tcW w:w="1794" w:type="dxa"/>
            <w:noWrap w:val="0"/>
            <w:vAlign w:val="center"/>
          </w:tcPr>
          <w:p w14:paraId="475A57DE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547AFE5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079" w:type="dxa"/>
            <w:noWrap w:val="0"/>
            <w:vAlign w:val="center"/>
          </w:tcPr>
          <w:p w14:paraId="609C8C5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4B4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48" w:type="dxa"/>
            <w:noWrap w:val="0"/>
            <w:vAlign w:val="center"/>
          </w:tcPr>
          <w:p w14:paraId="0BFD1AF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现工作单位</w:t>
            </w:r>
          </w:p>
        </w:tc>
        <w:tc>
          <w:tcPr>
            <w:tcW w:w="4680" w:type="dxa"/>
            <w:gridSpan w:val="4"/>
            <w:noWrap w:val="0"/>
            <w:vAlign w:val="center"/>
          </w:tcPr>
          <w:p w14:paraId="20300A80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0EB5F37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报考岗位</w:t>
            </w:r>
          </w:p>
        </w:tc>
        <w:tc>
          <w:tcPr>
            <w:tcW w:w="2079" w:type="dxa"/>
            <w:noWrap w:val="0"/>
            <w:vAlign w:val="center"/>
          </w:tcPr>
          <w:p w14:paraId="5F57125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0130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</w:trPr>
        <w:tc>
          <w:tcPr>
            <w:tcW w:w="1548" w:type="dxa"/>
            <w:noWrap w:val="0"/>
            <w:vAlign w:val="center"/>
          </w:tcPr>
          <w:p w14:paraId="35110409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学习经历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17723D0E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（学习经历从初中填起，填写专科以上学历时应注明是否为全日制）</w:t>
            </w:r>
          </w:p>
        </w:tc>
      </w:tr>
      <w:tr w14:paraId="13804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exact"/>
        </w:trPr>
        <w:tc>
          <w:tcPr>
            <w:tcW w:w="1548" w:type="dxa"/>
            <w:noWrap w:val="0"/>
            <w:vAlign w:val="center"/>
          </w:tcPr>
          <w:p w14:paraId="7D8BACD6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工作经历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742181C7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（填写工作经历时应注明是否为在编人员）</w:t>
            </w:r>
          </w:p>
        </w:tc>
      </w:tr>
      <w:tr w14:paraId="5BCE3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1548" w:type="dxa"/>
            <w:noWrap w:val="0"/>
            <w:vAlign w:val="center"/>
          </w:tcPr>
          <w:p w14:paraId="5802A8AB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本人承诺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639A9CA8"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0309DD9E">
            <w:pPr>
              <w:spacing w:line="280" w:lineRule="exact"/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本表所填写的信息准确无误，所提交的证件、材料真实有效，若有虚假，所产生的一切后果由本人承担。</w:t>
            </w:r>
          </w:p>
          <w:p w14:paraId="098B3713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报名人（签名）：</w:t>
            </w:r>
          </w:p>
          <w:p w14:paraId="16494D36">
            <w:pPr>
              <w:spacing w:line="280" w:lineRule="exact"/>
              <w:ind w:firstLine="6000" w:firstLineChars="25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  月    日</w:t>
            </w:r>
          </w:p>
        </w:tc>
      </w:tr>
      <w:tr w14:paraId="346C6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exact"/>
        </w:trPr>
        <w:tc>
          <w:tcPr>
            <w:tcW w:w="1548" w:type="dxa"/>
            <w:noWrap w:val="0"/>
            <w:vAlign w:val="center"/>
          </w:tcPr>
          <w:p w14:paraId="26FCE40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资格审查</w:t>
            </w:r>
          </w:p>
          <w:p w14:paraId="59775EB3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    见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558355E1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1F6C3BF9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审查人（签名）：</w:t>
            </w:r>
          </w:p>
          <w:p w14:paraId="53F76610">
            <w:pPr>
              <w:spacing w:line="280" w:lineRule="exact"/>
              <w:ind w:firstLine="3960" w:firstLineChars="16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年    月    日</w:t>
            </w:r>
          </w:p>
        </w:tc>
      </w:tr>
      <w:tr w14:paraId="27113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exact"/>
        </w:trPr>
        <w:tc>
          <w:tcPr>
            <w:tcW w:w="1548" w:type="dxa"/>
            <w:noWrap w:val="0"/>
            <w:vAlign w:val="center"/>
          </w:tcPr>
          <w:p w14:paraId="4A6B868D">
            <w:pPr>
              <w:spacing w:line="28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确认结果告知情况</w:t>
            </w:r>
          </w:p>
        </w:tc>
        <w:tc>
          <w:tcPr>
            <w:tcW w:w="8199" w:type="dxa"/>
            <w:gridSpan w:val="6"/>
            <w:noWrap w:val="0"/>
            <w:vAlign w:val="top"/>
          </w:tcPr>
          <w:p w14:paraId="6471FC57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55DDE46D">
            <w:pPr>
              <w:spacing w:line="28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考生（签名）：                   </w:t>
            </w:r>
          </w:p>
        </w:tc>
      </w:tr>
    </w:tbl>
    <w:p w14:paraId="6D375725">
      <w:pPr>
        <w:spacing w:line="560" w:lineRule="exact"/>
        <w:ind w:left="-840" w:leftChars="-400" w:right="-808" w:rightChars="-385" w:firstLine="210" w:firstLineChars="1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                                                        填表日期：    年    月    日</w:t>
      </w:r>
    </w:p>
    <w:p w14:paraId="44EDB2BC">
      <w:pPr>
        <w:spacing w:line="280" w:lineRule="exact"/>
        <w:ind w:left="-61" w:leftChars="-200" w:right="-458" w:rightChars="-218" w:hanging="359" w:hangingChars="171"/>
        <w:rPr>
          <w:rFonts w:hint="default" w:eastAsia="仿宋_GB2312"/>
          <w:lang w:val="en-US" w:eastAsia="zh-CN"/>
        </w:rPr>
      </w:pPr>
      <w:r>
        <w:rPr>
          <w:rFonts w:hint="eastAsia" w:ascii="仿宋_GB2312" w:eastAsia="仿宋_GB2312"/>
          <w:sz w:val="21"/>
          <w:szCs w:val="21"/>
        </w:rPr>
        <w:t>注：审核未通过的</w:t>
      </w:r>
      <w:r>
        <w:rPr>
          <w:rFonts w:hint="eastAsia" w:ascii="仿宋_GB2312" w:eastAsia="仿宋_GB2312"/>
          <w:sz w:val="21"/>
          <w:szCs w:val="21"/>
          <w:lang w:eastAsia="zh-CN"/>
        </w:rPr>
        <w:t>，</w:t>
      </w:r>
      <w:r>
        <w:rPr>
          <w:rFonts w:hint="eastAsia" w:ascii="仿宋_GB2312" w:eastAsia="仿宋_GB2312"/>
          <w:sz w:val="21"/>
          <w:szCs w:val="21"/>
        </w:rPr>
        <w:t>审核人要注明原因。</w:t>
      </w:r>
    </w:p>
    <w:sectPr>
      <w:pgSz w:w="11906" w:h="16838"/>
      <w:pgMar w:top="1440" w:right="1797" w:bottom="1440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5MGQ4OWU3ZGIzMjUwN2U4ZjY1MzU4N2UwYTdkNzYifQ=="/>
    <w:docVar w:name="KSO_WPS_MARK_KEY" w:val="996a5d81-dae5-4d60-8102-d74aa0acd59d"/>
  </w:docVars>
  <w:rsids>
    <w:rsidRoot w:val="00B03585"/>
    <w:rsid w:val="000041B4"/>
    <w:rsid w:val="000213A7"/>
    <w:rsid w:val="00075699"/>
    <w:rsid w:val="00091EE5"/>
    <w:rsid w:val="00166B76"/>
    <w:rsid w:val="001B2C11"/>
    <w:rsid w:val="001C33F4"/>
    <w:rsid w:val="001D56C2"/>
    <w:rsid w:val="00217A8F"/>
    <w:rsid w:val="00225D92"/>
    <w:rsid w:val="002A5663"/>
    <w:rsid w:val="002C603A"/>
    <w:rsid w:val="002C7DF6"/>
    <w:rsid w:val="002D531E"/>
    <w:rsid w:val="003262E8"/>
    <w:rsid w:val="0040014F"/>
    <w:rsid w:val="004359FE"/>
    <w:rsid w:val="00455A7F"/>
    <w:rsid w:val="00493308"/>
    <w:rsid w:val="004A6504"/>
    <w:rsid w:val="00513378"/>
    <w:rsid w:val="00514FC4"/>
    <w:rsid w:val="00516AB9"/>
    <w:rsid w:val="00531DF4"/>
    <w:rsid w:val="00532A2A"/>
    <w:rsid w:val="00574148"/>
    <w:rsid w:val="005F7FF0"/>
    <w:rsid w:val="00681835"/>
    <w:rsid w:val="006968C5"/>
    <w:rsid w:val="00712119"/>
    <w:rsid w:val="00745843"/>
    <w:rsid w:val="007741D9"/>
    <w:rsid w:val="007C1AC9"/>
    <w:rsid w:val="007D436B"/>
    <w:rsid w:val="007D68C4"/>
    <w:rsid w:val="007E5E53"/>
    <w:rsid w:val="00824DF6"/>
    <w:rsid w:val="00841B9C"/>
    <w:rsid w:val="00881394"/>
    <w:rsid w:val="008F1D9C"/>
    <w:rsid w:val="00912681"/>
    <w:rsid w:val="00913C76"/>
    <w:rsid w:val="00944122"/>
    <w:rsid w:val="009B6037"/>
    <w:rsid w:val="009E0A33"/>
    <w:rsid w:val="00A85D6A"/>
    <w:rsid w:val="00B03585"/>
    <w:rsid w:val="00B424C0"/>
    <w:rsid w:val="00B5053D"/>
    <w:rsid w:val="00B651F7"/>
    <w:rsid w:val="00C7262E"/>
    <w:rsid w:val="00CE2C5E"/>
    <w:rsid w:val="00CF2AAD"/>
    <w:rsid w:val="00D11BFD"/>
    <w:rsid w:val="00E1597A"/>
    <w:rsid w:val="00E21E08"/>
    <w:rsid w:val="00E40546"/>
    <w:rsid w:val="00E6332C"/>
    <w:rsid w:val="00EC3043"/>
    <w:rsid w:val="00F12810"/>
    <w:rsid w:val="00FA6A75"/>
    <w:rsid w:val="00FC168E"/>
    <w:rsid w:val="00FD090E"/>
    <w:rsid w:val="012C3961"/>
    <w:rsid w:val="01F13B36"/>
    <w:rsid w:val="01F937FD"/>
    <w:rsid w:val="044B2D0C"/>
    <w:rsid w:val="06482929"/>
    <w:rsid w:val="07043877"/>
    <w:rsid w:val="0775503E"/>
    <w:rsid w:val="088137F4"/>
    <w:rsid w:val="0AD45054"/>
    <w:rsid w:val="0AF51C46"/>
    <w:rsid w:val="0B2A0C0A"/>
    <w:rsid w:val="0B784B6C"/>
    <w:rsid w:val="0DAE5DA3"/>
    <w:rsid w:val="0DB13D13"/>
    <w:rsid w:val="0E2B5D40"/>
    <w:rsid w:val="0FE179EE"/>
    <w:rsid w:val="104B4929"/>
    <w:rsid w:val="11B07DC0"/>
    <w:rsid w:val="121F3E0E"/>
    <w:rsid w:val="12775B67"/>
    <w:rsid w:val="12FE6C66"/>
    <w:rsid w:val="14330858"/>
    <w:rsid w:val="14411E19"/>
    <w:rsid w:val="151237B6"/>
    <w:rsid w:val="15CD2548"/>
    <w:rsid w:val="16887075"/>
    <w:rsid w:val="18445A03"/>
    <w:rsid w:val="184E5F83"/>
    <w:rsid w:val="1A583555"/>
    <w:rsid w:val="1A66207D"/>
    <w:rsid w:val="1CBA6C0D"/>
    <w:rsid w:val="1D0E6F59"/>
    <w:rsid w:val="1E087C00"/>
    <w:rsid w:val="1EF04398"/>
    <w:rsid w:val="1F113CC5"/>
    <w:rsid w:val="25A14998"/>
    <w:rsid w:val="25C10AFC"/>
    <w:rsid w:val="26EF2A4D"/>
    <w:rsid w:val="27CC3C98"/>
    <w:rsid w:val="290D27BA"/>
    <w:rsid w:val="294F34BF"/>
    <w:rsid w:val="29A55932"/>
    <w:rsid w:val="2CE733D2"/>
    <w:rsid w:val="303D4735"/>
    <w:rsid w:val="30915778"/>
    <w:rsid w:val="30DC1823"/>
    <w:rsid w:val="337801A9"/>
    <w:rsid w:val="34C649E9"/>
    <w:rsid w:val="3516722E"/>
    <w:rsid w:val="35C67162"/>
    <w:rsid w:val="35FB0179"/>
    <w:rsid w:val="366B79B5"/>
    <w:rsid w:val="37B24805"/>
    <w:rsid w:val="37BB057F"/>
    <w:rsid w:val="3A613431"/>
    <w:rsid w:val="3ADE271E"/>
    <w:rsid w:val="3B3F2CA7"/>
    <w:rsid w:val="3D155580"/>
    <w:rsid w:val="3D8814C6"/>
    <w:rsid w:val="3E1675C3"/>
    <w:rsid w:val="404C377B"/>
    <w:rsid w:val="408065F3"/>
    <w:rsid w:val="40C81962"/>
    <w:rsid w:val="419D2E0C"/>
    <w:rsid w:val="41F32B58"/>
    <w:rsid w:val="41F8595E"/>
    <w:rsid w:val="42CD6DEA"/>
    <w:rsid w:val="42D33FD3"/>
    <w:rsid w:val="43996CCD"/>
    <w:rsid w:val="44E87F0C"/>
    <w:rsid w:val="46A0380C"/>
    <w:rsid w:val="49E946B4"/>
    <w:rsid w:val="4B280627"/>
    <w:rsid w:val="4B5660CE"/>
    <w:rsid w:val="4B6F4BE6"/>
    <w:rsid w:val="4C20798D"/>
    <w:rsid w:val="4EFB0F21"/>
    <w:rsid w:val="51024103"/>
    <w:rsid w:val="52B33D9E"/>
    <w:rsid w:val="554E11AC"/>
    <w:rsid w:val="562C1A4D"/>
    <w:rsid w:val="58F85DEC"/>
    <w:rsid w:val="5991500E"/>
    <w:rsid w:val="5A1E368F"/>
    <w:rsid w:val="5BA42C23"/>
    <w:rsid w:val="5BC833FA"/>
    <w:rsid w:val="5C9D2F32"/>
    <w:rsid w:val="5D0D32F3"/>
    <w:rsid w:val="5DB26322"/>
    <w:rsid w:val="5DCF6BE5"/>
    <w:rsid w:val="5ED01EBC"/>
    <w:rsid w:val="5F6441DB"/>
    <w:rsid w:val="60013591"/>
    <w:rsid w:val="604C37E4"/>
    <w:rsid w:val="61FA3FAE"/>
    <w:rsid w:val="64B60FD2"/>
    <w:rsid w:val="64CC57C4"/>
    <w:rsid w:val="65A05841"/>
    <w:rsid w:val="67860668"/>
    <w:rsid w:val="67D422C6"/>
    <w:rsid w:val="681C5A39"/>
    <w:rsid w:val="6993107A"/>
    <w:rsid w:val="69C97A5C"/>
    <w:rsid w:val="6B4C2EB3"/>
    <w:rsid w:val="74FF07D6"/>
    <w:rsid w:val="75FB5580"/>
    <w:rsid w:val="762C6D21"/>
    <w:rsid w:val="765248F8"/>
    <w:rsid w:val="775B5E47"/>
    <w:rsid w:val="78CC1E0C"/>
    <w:rsid w:val="7935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Balloon Text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Footer Char"/>
    <w:basedOn w:val="7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Header Char"/>
    <w:basedOn w:val="7"/>
    <w:link w:val="5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253</Words>
  <Characters>256</Characters>
  <Lines>0</Lines>
  <Paragraphs>0</Paragraphs>
  <TotalTime>8</TotalTime>
  <ScaleCrop>false</ScaleCrop>
  <LinksUpToDate>false</LinksUpToDate>
  <CharactersWithSpaces>465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2021-04-21T03:01:00Z</dcterms:created>
  <dc:creator>Administrator</dc:creator>
  <cp:lastModifiedBy>李团团</cp:lastModifiedBy>
  <cp:lastPrinted>2024-07-11T02:29:00Z</cp:lastPrinted>
  <dcterms:modified xsi:type="dcterms:W3CDTF">2026-04-28T03:08:19Z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5DE60946D83C49119B208A4E7A974E33_13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