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6C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2</w:t>
      </w:r>
    </w:p>
    <w:p w14:paraId="6B6D7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default" w:ascii="汉仪润圆-65简" w:hAnsi="汉仪润圆-65简" w:eastAsia="汉仪润圆-65简" w:cs="汉仪润圆-65简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新疆财经大学2026年招聘</w:t>
      </w: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36"/>
          <w:szCs w:val="36"/>
          <w:lang w:val="en-US" w:eastAsia="zh-CN" w:bidi="ar-SA"/>
        </w:rPr>
        <w:t>辅导员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工作经历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证明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575"/>
        <w:gridCol w:w="1190"/>
        <w:gridCol w:w="1330"/>
        <w:gridCol w:w="1228"/>
        <w:gridCol w:w="1607"/>
      </w:tblGrid>
      <w:tr w14:paraId="211B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50" w:type="dxa"/>
            <w:vAlign w:val="center"/>
          </w:tcPr>
          <w:p w14:paraId="3F52BDE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75" w:type="dxa"/>
            <w:vAlign w:val="center"/>
          </w:tcPr>
          <w:p w14:paraId="2C4D69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0" w:type="dxa"/>
            <w:vAlign w:val="center"/>
          </w:tcPr>
          <w:p w14:paraId="5267767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30" w:type="dxa"/>
            <w:vAlign w:val="center"/>
          </w:tcPr>
          <w:p w14:paraId="71A841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vAlign w:val="center"/>
          </w:tcPr>
          <w:p w14:paraId="44B8457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607" w:type="dxa"/>
            <w:vAlign w:val="center"/>
          </w:tcPr>
          <w:p w14:paraId="755205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06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0" w:type="dxa"/>
            <w:vAlign w:val="center"/>
          </w:tcPr>
          <w:p w14:paraId="0A69BFF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75" w:type="dxa"/>
            <w:vAlign w:val="center"/>
          </w:tcPr>
          <w:p w14:paraId="76C0618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0" w:type="dxa"/>
            <w:vAlign w:val="center"/>
          </w:tcPr>
          <w:p w14:paraId="2343B33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30" w:type="dxa"/>
            <w:vAlign w:val="center"/>
          </w:tcPr>
          <w:p w14:paraId="56945C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vAlign w:val="center"/>
          </w:tcPr>
          <w:p w14:paraId="7E60F53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607" w:type="dxa"/>
            <w:vAlign w:val="center"/>
          </w:tcPr>
          <w:p w14:paraId="5B2B9A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2C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50" w:type="dxa"/>
            <w:vAlign w:val="center"/>
          </w:tcPr>
          <w:p w14:paraId="268A910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2765" w:type="dxa"/>
            <w:gridSpan w:val="2"/>
            <w:vAlign w:val="center"/>
          </w:tcPr>
          <w:p w14:paraId="06E9912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辅导员X（B100X）</w:t>
            </w:r>
          </w:p>
        </w:tc>
        <w:tc>
          <w:tcPr>
            <w:tcW w:w="1330" w:type="dxa"/>
            <w:vAlign w:val="center"/>
          </w:tcPr>
          <w:p w14:paraId="6C66945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835" w:type="dxa"/>
            <w:gridSpan w:val="2"/>
            <w:vAlign w:val="center"/>
          </w:tcPr>
          <w:p w14:paraId="07AB55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F6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250" w:type="dxa"/>
            <w:vAlign w:val="center"/>
          </w:tcPr>
          <w:p w14:paraId="4B241E2C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6930" w:type="dxa"/>
            <w:gridSpan w:val="5"/>
            <w:vAlign w:val="center"/>
          </w:tcPr>
          <w:p w14:paraId="69E2C5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98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825" w:type="dxa"/>
            <w:gridSpan w:val="2"/>
            <w:vAlign w:val="center"/>
          </w:tcPr>
          <w:p w14:paraId="10A6F6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是否有1年及以上校级团委学生副书记、学生会（研究生会）主席团成员经历。     </w:t>
            </w:r>
          </w:p>
          <w:p w14:paraId="2C405F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是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否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</w:p>
        </w:tc>
        <w:tc>
          <w:tcPr>
            <w:tcW w:w="5355" w:type="dxa"/>
            <w:gridSpan w:val="4"/>
            <w:vAlign w:val="center"/>
          </w:tcPr>
          <w:p w14:paraId="3973AA7C">
            <w:pPr>
              <w:tabs>
                <w:tab w:val="left" w:pos="1788"/>
              </w:tabs>
              <w:jc w:val="both"/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  <w:t>（xx年xx月xx日-xx年xx月xx日  于xx单位担任xxx职务）</w:t>
            </w:r>
          </w:p>
          <w:p w14:paraId="39C5778C">
            <w:pPr>
              <w:tabs>
                <w:tab w:val="left" w:pos="1788"/>
              </w:tabs>
              <w:wordWrap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</w:pPr>
          </w:p>
          <w:p w14:paraId="7B20CE7C">
            <w:pPr>
              <w:tabs>
                <w:tab w:val="left" w:pos="1788"/>
              </w:tabs>
              <w:wordWrap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</w:pPr>
          </w:p>
          <w:p w14:paraId="586D9871">
            <w:pPr>
              <w:tabs>
                <w:tab w:val="left" w:pos="1788"/>
              </w:tabs>
              <w:wordWrap w:val="0"/>
              <w:jc w:val="both"/>
              <w:rPr>
                <w:rFonts w:hint="default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 xml:space="preserve">  </w:t>
            </w:r>
          </w:p>
        </w:tc>
      </w:tr>
      <w:tr w14:paraId="6798F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0" w:type="dxa"/>
            <w:vAlign w:val="center"/>
          </w:tcPr>
          <w:p w14:paraId="2E918D9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证明人</w:t>
            </w:r>
          </w:p>
          <w:p w14:paraId="4644180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签字</w:t>
            </w:r>
          </w:p>
        </w:tc>
        <w:tc>
          <w:tcPr>
            <w:tcW w:w="2765" w:type="dxa"/>
            <w:gridSpan w:val="2"/>
            <w:vAlign w:val="center"/>
          </w:tcPr>
          <w:p w14:paraId="2A2064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 w14:paraId="3E71233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证明人</w:t>
            </w:r>
          </w:p>
          <w:p w14:paraId="59A87C2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35" w:type="dxa"/>
            <w:gridSpan w:val="2"/>
            <w:vAlign w:val="center"/>
          </w:tcPr>
          <w:p w14:paraId="11A2D2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80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250" w:type="dxa"/>
            <w:vAlign w:val="center"/>
          </w:tcPr>
          <w:p w14:paraId="10D4D5B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8805A1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单位工作评价</w:t>
            </w:r>
          </w:p>
          <w:p w14:paraId="0F0E02F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（简短）</w:t>
            </w:r>
          </w:p>
          <w:p w14:paraId="2BDD4E2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30" w:type="dxa"/>
            <w:gridSpan w:val="5"/>
            <w:vAlign w:val="center"/>
          </w:tcPr>
          <w:p w14:paraId="41CDCC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2B109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4835F7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8BCD6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5099A8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 xml:space="preserve">                                           单位（盖章）：   </w:t>
            </w:r>
          </w:p>
        </w:tc>
      </w:tr>
      <w:tr w14:paraId="2F3C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2825" w:type="dxa"/>
            <w:gridSpan w:val="2"/>
            <w:vAlign w:val="center"/>
          </w:tcPr>
          <w:p w14:paraId="403D7F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是否有1年及以上推免辅导员工作经历。</w:t>
            </w:r>
          </w:p>
          <w:p w14:paraId="44E9C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是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否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</w:p>
        </w:tc>
        <w:tc>
          <w:tcPr>
            <w:tcW w:w="5355" w:type="dxa"/>
            <w:gridSpan w:val="4"/>
            <w:vAlign w:val="center"/>
          </w:tcPr>
          <w:p w14:paraId="3A54A558">
            <w:pPr>
              <w:tabs>
                <w:tab w:val="left" w:pos="1788"/>
              </w:tabs>
              <w:jc w:val="both"/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  <w:t>（xx年xx月xx日-xx年xx月xx日  于xx单位担任xxx职务）</w:t>
            </w:r>
          </w:p>
          <w:p w14:paraId="64AE4A39">
            <w:pPr>
              <w:tabs>
                <w:tab w:val="left" w:pos="1788"/>
              </w:tabs>
              <w:jc w:val="both"/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</w:pPr>
          </w:p>
          <w:p w14:paraId="1CB62BF4">
            <w:pPr>
              <w:tabs>
                <w:tab w:val="left" w:pos="1788"/>
              </w:tabs>
              <w:wordWrap w:val="0"/>
              <w:jc w:val="both"/>
              <w:rPr>
                <w:rFonts w:hint="default" w:ascii="楷体_GB2312" w:hAnsi="楷体_GB2312" w:eastAsia="楷体_GB2312" w:cs="楷体_GB2312"/>
                <w:b/>
                <w:bCs/>
                <w:color w:val="FF0000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 xml:space="preserve"> </w:t>
            </w:r>
          </w:p>
        </w:tc>
      </w:tr>
      <w:tr w14:paraId="26A15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0" w:type="dxa"/>
            <w:vAlign w:val="center"/>
          </w:tcPr>
          <w:p w14:paraId="6E3AE5A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证明人</w:t>
            </w:r>
          </w:p>
          <w:p w14:paraId="506654A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签字</w:t>
            </w:r>
          </w:p>
        </w:tc>
        <w:tc>
          <w:tcPr>
            <w:tcW w:w="2765" w:type="dxa"/>
            <w:gridSpan w:val="2"/>
            <w:vAlign w:val="center"/>
          </w:tcPr>
          <w:p w14:paraId="11015C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 w14:paraId="2A5998A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证明人</w:t>
            </w:r>
          </w:p>
          <w:p w14:paraId="1EED592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35" w:type="dxa"/>
            <w:gridSpan w:val="2"/>
            <w:vAlign w:val="center"/>
          </w:tcPr>
          <w:p w14:paraId="73E430B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41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250" w:type="dxa"/>
            <w:vAlign w:val="center"/>
          </w:tcPr>
          <w:p w14:paraId="7072C98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F181F5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单位工作评价</w:t>
            </w:r>
          </w:p>
          <w:p w14:paraId="1201B6B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（简短）</w:t>
            </w:r>
          </w:p>
        </w:tc>
        <w:tc>
          <w:tcPr>
            <w:tcW w:w="6930" w:type="dxa"/>
            <w:gridSpan w:val="5"/>
            <w:vAlign w:val="center"/>
          </w:tcPr>
          <w:p w14:paraId="4641EA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05807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6A64AF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210BC4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 xml:space="preserve">                                            单位（盖章）：</w:t>
            </w:r>
          </w:p>
        </w:tc>
      </w:tr>
    </w:tbl>
    <w:p w14:paraId="2EB07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20" w:lineRule="exact"/>
        <w:ind w:firstLine="241" w:firstLineChars="1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  <w:t>说明：1.请如实填写此表，若无其中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  <w:t>相关经历请勾选</w:t>
      </w:r>
      <w:r>
        <w:rPr>
          <w:rFonts w:hint="default" w:ascii="楷体_GB2312" w:hAnsi="楷体_GB2312" w:eastAsia="楷体_GB2312" w:cs="楷体_GB2312"/>
          <w:b/>
          <w:bCs/>
          <w:sz w:val="24"/>
          <w:szCs w:val="24"/>
          <w:lang w:val="en-US" w:eastAsia="zh-CN"/>
        </w:rPr>
        <w:t>“</w:t>
      </w:r>
      <w:r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  <w:t>否</w:t>
      </w:r>
      <w:r>
        <w:rPr>
          <w:rFonts w:hint="eastAsia" w:ascii="黑体" w:hAnsi="黑体" w:eastAsia="黑体" w:cs="黑体"/>
          <w:b/>
          <w:bCs/>
          <w:kern w:val="2"/>
          <w:sz w:val="24"/>
          <w:szCs w:val="24"/>
          <w:lang w:val="en-US" w:eastAsia="zh-CN" w:bidi="ar-SA"/>
        </w:rPr>
        <w:sym w:font="Wingdings 2" w:char="0052"/>
      </w:r>
      <w:r>
        <w:rPr>
          <w:rFonts w:hint="default" w:ascii="楷体_GB2312" w:hAnsi="楷体_GB2312" w:eastAsia="楷体_GB2312" w:cs="楷体_GB2312"/>
          <w:b/>
          <w:bCs/>
          <w:sz w:val="24"/>
          <w:szCs w:val="24"/>
          <w:lang w:val="en-US" w:eastAsia="zh-CN"/>
        </w:rPr>
        <w:t>”</w:t>
      </w:r>
      <w:r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  <w:t>；</w:t>
      </w:r>
    </w:p>
    <w:p w14:paraId="1D136375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20" w:lineRule="exact"/>
        <w:ind w:firstLine="964" w:firstLineChars="4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4"/>
          <w:szCs w:val="24"/>
          <w:lang w:val="en-US" w:eastAsia="zh-CN"/>
        </w:rPr>
        <w:t>2.证明单位应为党委学生工作部（学生处）或校团委。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CEA2845-4B41-4266-9F82-173C8376BD3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EC6AA8F-0465-4BA6-A50F-DA3C7A4ADA6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9D0D708-FC4A-40BE-A8DE-4AA14DE2EBE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2B35426E-EAE4-408C-A45B-C1DF90A8F7E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1390365-BA31-4A8D-941C-99143D24383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0DFD896D-5C32-49DE-B8AB-2AE7ECA294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9ED80BFF-8508-4CFE-80B2-C990CD2BA58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6F71B04B-E0D5-41B2-AFB3-668DFE6304B2}"/>
  </w:font>
  <w:font w:name="汉仪润圆-65简">
    <w:panose1 w:val="00020600040101010101"/>
    <w:charset w:val="86"/>
    <w:family w:val="auto"/>
    <w:pitch w:val="default"/>
    <w:sig w:usb0="A00002BF" w:usb1="1ACF7CFA" w:usb2="00000016" w:usb3="00000000" w:csb0="0004009F" w:csb1="DFD70000"/>
    <w:embedRegular r:id="rId9" w:fontKey="{8774C365-DE39-41FB-A038-E03C0C8F7E6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22A5F803-6816-401E-998E-1DB7C8A92366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1" w:fontKey="{2C0176FC-D70F-403C-8269-E9D51F333A11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WPSEMBED3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2" w:fontKey="{E0199A3C-6095-4282-BF98-2FE0F4ECB4D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B92AC"/>
    <w:multiLevelType w:val="singleLevel"/>
    <w:tmpl w:val="959B92A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D4AE3"/>
    <w:rsid w:val="00184845"/>
    <w:rsid w:val="002D269B"/>
    <w:rsid w:val="00496D10"/>
    <w:rsid w:val="005C7485"/>
    <w:rsid w:val="008C1E4A"/>
    <w:rsid w:val="00D770E2"/>
    <w:rsid w:val="00E449C9"/>
    <w:rsid w:val="01160124"/>
    <w:rsid w:val="01AA7748"/>
    <w:rsid w:val="01DC4B3B"/>
    <w:rsid w:val="01FC1843"/>
    <w:rsid w:val="024B7FAA"/>
    <w:rsid w:val="026B3D31"/>
    <w:rsid w:val="02B12D3B"/>
    <w:rsid w:val="02BC74F6"/>
    <w:rsid w:val="02BF1ACB"/>
    <w:rsid w:val="02DA3C79"/>
    <w:rsid w:val="02E61133"/>
    <w:rsid w:val="032E2D86"/>
    <w:rsid w:val="037F38CF"/>
    <w:rsid w:val="03DB0DF1"/>
    <w:rsid w:val="03F702E8"/>
    <w:rsid w:val="041C0A79"/>
    <w:rsid w:val="044A73B0"/>
    <w:rsid w:val="047A3F1E"/>
    <w:rsid w:val="04A4500A"/>
    <w:rsid w:val="050517EC"/>
    <w:rsid w:val="05703190"/>
    <w:rsid w:val="0596483F"/>
    <w:rsid w:val="05EC421F"/>
    <w:rsid w:val="05F008FE"/>
    <w:rsid w:val="05F8409D"/>
    <w:rsid w:val="06994A10"/>
    <w:rsid w:val="06C531DC"/>
    <w:rsid w:val="06EB418B"/>
    <w:rsid w:val="06EF2021"/>
    <w:rsid w:val="070A51B1"/>
    <w:rsid w:val="07107D2F"/>
    <w:rsid w:val="07990CF4"/>
    <w:rsid w:val="07AB0C2A"/>
    <w:rsid w:val="07CE1D4B"/>
    <w:rsid w:val="07D30406"/>
    <w:rsid w:val="081952B3"/>
    <w:rsid w:val="08343DB7"/>
    <w:rsid w:val="08500319"/>
    <w:rsid w:val="08626C5A"/>
    <w:rsid w:val="087A0447"/>
    <w:rsid w:val="089820A3"/>
    <w:rsid w:val="091D6B22"/>
    <w:rsid w:val="092E52D2"/>
    <w:rsid w:val="095C19DC"/>
    <w:rsid w:val="0985454E"/>
    <w:rsid w:val="09973C97"/>
    <w:rsid w:val="09A1715A"/>
    <w:rsid w:val="09CA396B"/>
    <w:rsid w:val="09FD77B7"/>
    <w:rsid w:val="0A297753"/>
    <w:rsid w:val="0A453C32"/>
    <w:rsid w:val="0A9041E2"/>
    <w:rsid w:val="0AB33C7F"/>
    <w:rsid w:val="0AB35ECF"/>
    <w:rsid w:val="0AD66408"/>
    <w:rsid w:val="0B021BF3"/>
    <w:rsid w:val="0B255B26"/>
    <w:rsid w:val="0B3F4A34"/>
    <w:rsid w:val="0B6B5FA3"/>
    <w:rsid w:val="0B9B051C"/>
    <w:rsid w:val="0BBA22F0"/>
    <w:rsid w:val="0BE209C2"/>
    <w:rsid w:val="0C765409"/>
    <w:rsid w:val="0CA5666B"/>
    <w:rsid w:val="0CAE4877"/>
    <w:rsid w:val="0D31064A"/>
    <w:rsid w:val="0D390F4F"/>
    <w:rsid w:val="0D5B50E4"/>
    <w:rsid w:val="0D9C1829"/>
    <w:rsid w:val="0E0514BC"/>
    <w:rsid w:val="0E3B03A4"/>
    <w:rsid w:val="0E5F33FE"/>
    <w:rsid w:val="0E612FA7"/>
    <w:rsid w:val="0EAD5A6D"/>
    <w:rsid w:val="0F31382A"/>
    <w:rsid w:val="0F4469C4"/>
    <w:rsid w:val="0FDA3B47"/>
    <w:rsid w:val="0FF1114D"/>
    <w:rsid w:val="1050022F"/>
    <w:rsid w:val="1066770C"/>
    <w:rsid w:val="10717F83"/>
    <w:rsid w:val="109852B6"/>
    <w:rsid w:val="109B4A9B"/>
    <w:rsid w:val="10B601B5"/>
    <w:rsid w:val="10BC3A19"/>
    <w:rsid w:val="1144727A"/>
    <w:rsid w:val="11691E9D"/>
    <w:rsid w:val="11701E76"/>
    <w:rsid w:val="118330D2"/>
    <w:rsid w:val="118664E2"/>
    <w:rsid w:val="11D169A9"/>
    <w:rsid w:val="1221789C"/>
    <w:rsid w:val="12374C85"/>
    <w:rsid w:val="125B4538"/>
    <w:rsid w:val="126D4C69"/>
    <w:rsid w:val="12976C8B"/>
    <w:rsid w:val="12A90D00"/>
    <w:rsid w:val="12BF0272"/>
    <w:rsid w:val="131D57BF"/>
    <w:rsid w:val="134A3521"/>
    <w:rsid w:val="135804AC"/>
    <w:rsid w:val="137C5933"/>
    <w:rsid w:val="13892101"/>
    <w:rsid w:val="13FA33C8"/>
    <w:rsid w:val="144D009E"/>
    <w:rsid w:val="14CE2995"/>
    <w:rsid w:val="14D14D92"/>
    <w:rsid w:val="15022041"/>
    <w:rsid w:val="15097763"/>
    <w:rsid w:val="155C6B22"/>
    <w:rsid w:val="15C920D3"/>
    <w:rsid w:val="15ED3730"/>
    <w:rsid w:val="16255861"/>
    <w:rsid w:val="16401BEE"/>
    <w:rsid w:val="16470DC2"/>
    <w:rsid w:val="16471AD0"/>
    <w:rsid w:val="16AC116C"/>
    <w:rsid w:val="16B14A38"/>
    <w:rsid w:val="16CB00C0"/>
    <w:rsid w:val="16DA57EA"/>
    <w:rsid w:val="16DE7E09"/>
    <w:rsid w:val="17E164DB"/>
    <w:rsid w:val="18205602"/>
    <w:rsid w:val="183124A5"/>
    <w:rsid w:val="18560D33"/>
    <w:rsid w:val="186F177A"/>
    <w:rsid w:val="187266A6"/>
    <w:rsid w:val="18A40DE1"/>
    <w:rsid w:val="18E629FF"/>
    <w:rsid w:val="19407D2F"/>
    <w:rsid w:val="19582B5F"/>
    <w:rsid w:val="1967237E"/>
    <w:rsid w:val="19690607"/>
    <w:rsid w:val="1975120B"/>
    <w:rsid w:val="19B42A56"/>
    <w:rsid w:val="19CE5F8E"/>
    <w:rsid w:val="19E82CD5"/>
    <w:rsid w:val="1A057D8D"/>
    <w:rsid w:val="1AFC59C1"/>
    <w:rsid w:val="1B4A2557"/>
    <w:rsid w:val="1B872087"/>
    <w:rsid w:val="1BD230BD"/>
    <w:rsid w:val="1BD50DCC"/>
    <w:rsid w:val="1BDE77F7"/>
    <w:rsid w:val="1BE86887"/>
    <w:rsid w:val="1BEF64B5"/>
    <w:rsid w:val="1C296F83"/>
    <w:rsid w:val="1CAA6980"/>
    <w:rsid w:val="1CD46E5B"/>
    <w:rsid w:val="1CDC1F82"/>
    <w:rsid w:val="1DAC09EF"/>
    <w:rsid w:val="1DD85EF7"/>
    <w:rsid w:val="1E0631F7"/>
    <w:rsid w:val="1E347750"/>
    <w:rsid w:val="1E3B511C"/>
    <w:rsid w:val="1E3D4AE3"/>
    <w:rsid w:val="1E450758"/>
    <w:rsid w:val="1ECB5ADB"/>
    <w:rsid w:val="1EE80723"/>
    <w:rsid w:val="1F0C52E3"/>
    <w:rsid w:val="1F233A1E"/>
    <w:rsid w:val="1F591E02"/>
    <w:rsid w:val="1F5F1633"/>
    <w:rsid w:val="1F60080F"/>
    <w:rsid w:val="1FCF3240"/>
    <w:rsid w:val="1FE56960"/>
    <w:rsid w:val="201C0736"/>
    <w:rsid w:val="20702497"/>
    <w:rsid w:val="20AD5A8E"/>
    <w:rsid w:val="20D206EA"/>
    <w:rsid w:val="20E33285"/>
    <w:rsid w:val="21116909"/>
    <w:rsid w:val="211844DA"/>
    <w:rsid w:val="214D0F83"/>
    <w:rsid w:val="21A46446"/>
    <w:rsid w:val="21C354DC"/>
    <w:rsid w:val="21F97218"/>
    <w:rsid w:val="22314BBE"/>
    <w:rsid w:val="226E2983"/>
    <w:rsid w:val="22F53DAC"/>
    <w:rsid w:val="233848F4"/>
    <w:rsid w:val="2389150A"/>
    <w:rsid w:val="23933C2F"/>
    <w:rsid w:val="23A862AF"/>
    <w:rsid w:val="23E138B2"/>
    <w:rsid w:val="242029B0"/>
    <w:rsid w:val="243579D0"/>
    <w:rsid w:val="24532F54"/>
    <w:rsid w:val="24E61354"/>
    <w:rsid w:val="25070860"/>
    <w:rsid w:val="2544582F"/>
    <w:rsid w:val="256F417F"/>
    <w:rsid w:val="25755BD7"/>
    <w:rsid w:val="25BF4631"/>
    <w:rsid w:val="260A37B3"/>
    <w:rsid w:val="261A6001"/>
    <w:rsid w:val="26A72D6F"/>
    <w:rsid w:val="26D068D6"/>
    <w:rsid w:val="26D870B3"/>
    <w:rsid w:val="26DC3C24"/>
    <w:rsid w:val="26EB3A7F"/>
    <w:rsid w:val="26EE4C34"/>
    <w:rsid w:val="271D1783"/>
    <w:rsid w:val="27851C53"/>
    <w:rsid w:val="278879C3"/>
    <w:rsid w:val="27986F26"/>
    <w:rsid w:val="27A63294"/>
    <w:rsid w:val="27E92C02"/>
    <w:rsid w:val="28105F14"/>
    <w:rsid w:val="282633A8"/>
    <w:rsid w:val="28294A70"/>
    <w:rsid w:val="282F2D15"/>
    <w:rsid w:val="288B54D5"/>
    <w:rsid w:val="28960696"/>
    <w:rsid w:val="289A2C86"/>
    <w:rsid w:val="2928191D"/>
    <w:rsid w:val="293C6317"/>
    <w:rsid w:val="29765DD1"/>
    <w:rsid w:val="29A84326"/>
    <w:rsid w:val="2A08646C"/>
    <w:rsid w:val="2A81223D"/>
    <w:rsid w:val="2AD44C4A"/>
    <w:rsid w:val="2AF05EF0"/>
    <w:rsid w:val="2B6856E8"/>
    <w:rsid w:val="2B88600D"/>
    <w:rsid w:val="2B8C3593"/>
    <w:rsid w:val="2BBF73A9"/>
    <w:rsid w:val="2BD20A84"/>
    <w:rsid w:val="2BF4288E"/>
    <w:rsid w:val="2C444501"/>
    <w:rsid w:val="2C5F1A2B"/>
    <w:rsid w:val="2C7714DB"/>
    <w:rsid w:val="2C785776"/>
    <w:rsid w:val="2CC31B0E"/>
    <w:rsid w:val="2CF11991"/>
    <w:rsid w:val="2D084651"/>
    <w:rsid w:val="2D3E504B"/>
    <w:rsid w:val="2D9F56DC"/>
    <w:rsid w:val="2DA60CB7"/>
    <w:rsid w:val="2DAF45AD"/>
    <w:rsid w:val="2E6E26A0"/>
    <w:rsid w:val="2E8345C8"/>
    <w:rsid w:val="2EDC036E"/>
    <w:rsid w:val="2F6C4D1C"/>
    <w:rsid w:val="2FA4681E"/>
    <w:rsid w:val="2FC02A17"/>
    <w:rsid w:val="2FC47922"/>
    <w:rsid w:val="2FE80753"/>
    <w:rsid w:val="2FEB3223"/>
    <w:rsid w:val="30535EB2"/>
    <w:rsid w:val="306007E3"/>
    <w:rsid w:val="30614E80"/>
    <w:rsid w:val="30841DBC"/>
    <w:rsid w:val="3086323A"/>
    <w:rsid w:val="30945094"/>
    <w:rsid w:val="309C50C4"/>
    <w:rsid w:val="30A57A93"/>
    <w:rsid w:val="30B51928"/>
    <w:rsid w:val="30B841DA"/>
    <w:rsid w:val="31155A2E"/>
    <w:rsid w:val="311B154A"/>
    <w:rsid w:val="31384A77"/>
    <w:rsid w:val="3170458C"/>
    <w:rsid w:val="31983883"/>
    <w:rsid w:val="31AA02F9"/>
    <w:rsid w:val="31AC5397"/>
    <w:rsid w:val="31DD71CE"/>
    <w:rsid w:val="322D7C19"/>
    <w:rsid w:val="32540E2E"/>
    <w:rsid w:val="327655A9"/>
    <w:rsid w:val="3285152A"/>
    <w:rsid w:val="33461589"/>
    <w:rsid w:val="33581922"/>
    <w:rsid w:val="33702CC1"/>
    <w:rsid w:val="33B3216B"/>
    <w:rsid w:val="33C41452"/>
    <w:rsid w:val="33DC18CB"/>
    <w:rsid w:val="34011BC4"/>
    <w:rsid w:val="343A70EB"/>
    <w:rsid w:val="34420E37"/>
    <w:rsid w:val="345030B1"/>
    <w:rsid w:val="34820DB8"/>
    <w:rsid w:val="34904BD4"/>
    <w:rsid w:val="354E1765"/>
    <w:rsid w:val="35A01B0D"/>
    <w:rsid w:val="35E50EFF"/>
    <w:rsid w:val="361A5E0C"/>
    <w:rsid w:val="36274EBB"/>
    <w:rsid w:val="36653D29"/>
    <w:rsid w:val="36843154"/>
    <w:rsid w:val="36B046AC"/>
    <w:rsid w:val="36D3294D"/>
    <w:rsid w:val="37303115"/>
    <w:rsid w:val="377F0D43"/>
    <w:rsid w:val="3782341D"/>
    <w:rsid w:val="379160EF"/>
    <w:rsid w:val="3794173A"/>
    <w:rsid w:val="37B837A8"/>
    <w:rsid w:val="37E270FB"/>
    <w:rsid w:val="37F06C4E"/>
    <w:rsid w:val="380C3FE7"/>
    <w:rsid w:val="381B2A25"/>
    <w:rsid w:val="3822462C"/>
    <w:rsid w:val="38477E9E"/>
    <w:rsid w:val="38B91DDE"/>
    <w:rsid w:val="38D16551"/>
    <w:rsid w:val="38F13173"/>
    <w:rsid w:val="390D1739"/>
    <w:rsid w:val="39380F29"/>
    <w:rsid w:val="39EC41D0"/>
    <w:rsid w:val="3AAE1078"/>
    <w:rsid w:val="3ABC5ED8"/>
    <w:rsid w:val="3ABD3852"/>
    <w:rsid w:val="3ADF3184"/>
    <w:rsid w:val="3B2255C8"/>
    <w:rsid w:val="3B391AAF"/>
    <w:rsid w:val="3B5D6B47"/>
    <w:rsid w:val="3B88345B"/>
    <w:rsid w:val="3B960583"/>
    <w:rsid w:val="3BC7488A"/>
    <w:rsid w:val="3C1B025B"/>
    <w:rsid w:val="3CA06A71"/>
    <w:rsid w:val="3CAF37E4"/>
    <w:rsid w:val="3D0C261B"/>
    <w:rsid w:val="3D5E0510"/>
    <w:rsid w:val="3D846A4E"/>
    <w:rsid w:val="3D88272E"/>
    <w:rsid w:val="3E3F7714"/>
    <w:rsid w:val="3E863E27"/>
    <w:rsid w:val="3EED790C"/>
    <w:rsid w:val="3F26726F"/>
    <w:rsid w:val="3F2D67F4"/>
    <w:rsid w:val="3F410DBC"/>
    <w:rsid w:val="3F4A2CCA"/>
    <w:rsid w:val="3F5D7B4E"/>
    <w:rsid w:val="3F6168AA"/>
    <w:rsid w:val="3F6575B0"/>
    <w:rsid w:val="3FEF479F"/>
    <w:rsid w:val="406B5980"/>
    <w:rsid w:val="409C2CFD"/>
    <w:rsid w:val="40A542C0"/>
    <w:rsid w:val="40B96ABC"/>
    <w:rsid w:val="40DD581A"/>
    <w:rsid w:val="40EE672C"/>
    <w:rsid w:val="41403D2A"/>
    <w:rsid w:val="4192376F"/>
    <w:rsid w:val="41A47CE6"/>
    <w:rsid w:val="41AC48E0"/>
    <w:rsid w:val="41D17DF0"/>
    <w:rsid w:val="41DE054A"/>
    <w:rsid w:val="41FA6795"/>
    <w:rsid w:val="42396756"/>
    <w:rsid w:val="425050D3"/>
    <w:rsid w:val="42AE02C4"/>
    <w:rsid w:val="42F01044"/>
    <w:rsid w:val="42FD3B7F"/>
    <w:rsid w:val="430922E1"/>
    <w:rsid w:val="43263731"/>
    <w:rsid w:val="43476A8D"/>
    <w:rsid w:val="43961988"/>
    <w:rsid w:val="43991CEB"/>
    <w:rsid w:val="43AF2CF9"/>
    <w:rsid w:val="43C13D4B"/>
    <w:rsid w:val="43E55D00"/>
    <w:rsid w:val="44116140"/>
    <w:rsid w:val="44312634"/>
    <w:rsid w:val="447D523C"/>
    <w:rsid w:val="44C11BAD"/>
    <w:rsid w:val="44CA26C6"/>
    <w:rsid w:val="44FF6908"/>
    <w:rsid w:val="45044FAC"/>
    <w:rsid w:val="453A2B06"/>
    <w:rsid w:val="457C3928"/>
    <w:rsid w:val="45D064B6"/>
    <w:rsid w:val="45DE65F5"/>
    <w:rsid w:val="46077A46"/>
    <w:rsid w:val="462D706A"/>
    <w:rsid w:val="4634289D"/>
    <w:rsid w:val="467B7FD5"/>
    <w:rsid w:val="46C856A7"/>
    <w:rsid w:val="473E4561"/>
    <w:rsid w:val="47682A46"/>
    <w:rsid w:val="479C322F"/>
    <w:rsid w:val="47C53AEC"/>
    <w:rsid w:val="47DC08FF"/>
    <w:rsid w:val="47DC0AB6"/>
    <w:rsid w:val="480F36FB"/>
    <w:rsid w:val="488736FA"/>
    <w:rsid w:val="48882ADB"/>
    <w:rsid w:val="48886CB2"/>
    <w:rsid w:val="48C57C6C"/>
    <w:rsid w:val="48FE4D36"/>
    <w:rsid w:val="491A20E8"/>
    <w:rsid w:val="49300C7B"/>
    <w:rsid w:val="4958554D"/>
    <w:rsid w:val="49697326"/>
    <w:rsid w:val="497B3FCA"/>
    <w:rsid w:val="4A0D5A1F"/>
    <w:rsid w:val="4A365309"/>
    <w:rsid w:val="4A3B2D7C"/>
    <w:rsid w:val="4A430C6C"/>
    <w:rsid w:val="4A5473E3"/>
    <w:rsid w:val="4A5C5E2B"/>
    <w:rsid w:val="4AC73234"/>
    <w:rsid w:val="4AD47A32"/>
    <w:rsid w:val="4B7F14D6"/>
    <w:rsid w:val="4B9973AE"/>
    <w:rsid w:val="4BAB28B4"/>
    <w:rsid w:val="4BC50953"/>
    <w:rsid w:val="4C3923AE"/>
    <w:rsid w:val="4C39729F"/>
    <w:rsid w:val="4CCB2519"/>
    <w:rsid w:val="4CDD41B5"/>
    <w:rsid w:val="4CE646B8"/>
    <w:rsid w:val="4D4D0ED9"/>
    <w:rsid w:val="4DA97360"/>
    <w:rsid w:val="4DBC2B05"/>
    <w:rsid w:val="4E0728D3"/>
    <w:rsid w:val="4E082BD0"/>
    <w:rsid w:val="4E3F1535"/>
    <w:rsid w:val="4E475C79"/>
    <w:rsid w:val="4E7057B3"/>
    <w:rsid w:val="4E7673D7"/>
    <w:rsid w:val="4E99650E"/>
    <w:rsid w:val="4EB70F66"/>
    <w:rsid w:val="4EC944D3"/>
    <w:rsid w:val="4EFB72A8"/>
    <w:rsid w:val="4F0A4A67"/>
    <w:rsid w:val="4F636E9E"/>
    <w:rsid w:val="4F696372"/>
    <w:rsid w:val="4FE24BD1"/>
    <w:rsid w:val="4FEB5856"/>
    <w:rsid w:val="4FEE2819"/>
    <w:rsid w:val="501733D4"/>
    <w:rsid w:val="50AB58EE"/>
    <w:rsid w:val="50D17004"/>
    <w:rsid w:val="510E59CC"/>
    <w:rsid w:val="51366410"/>
    <w:rsid w:val="51471867"/>
    <w:rsid w:val="514820D3"/>
    <w:rsid w:val="517E251E"/>
    <w:rsid w:val="51B1434F"/>
    <w:rsid w:val="51B41B58"/>
    <w:rsid w:val="51D11647"/>
    <w:rsid w:val="51D121D3"/>
    <w:rsid w:val="522A4A99"/>
    <w:rsid w:val="52954DB5"/>
    <w:rsid w:val="52BC78D9"/>
    <w:rsid w:val="52F85226"/>
    <w:rsid w:val="53150503"/>
    <w:rsid w:val="533A5C6C"/>
    <w:rsid w:val="53421C09"/>
    <w:rsid w:val="53423629"/>
    <w:rsid w:val="540F1C21"/>
    <w:rsid w:val="540F21AF"/>
    <w:rsid w:val="544479C3"/>
    <w:rsid w:val="54D54FE7"/>
    <w:rsid w:val="553D7938"/>
    <w:rsid w:val="5540711A"/>
    <w:rsid w:val="5545007F"/>
    <w:rsid w:val="55625409"/>
    <w:rsid w:val="55AC2C79"/>
    <w:rsid w:val="55E04A25"/>
    <w:rsid w:val="55FD67BA"/>
    <w:rsid w:val="56A61FAB"/>
    <w:rsid w:val="56B52BD2"/>
    <w:rsid w:val="56B81D06"/>
    <w:rsid w:val="576B10EC"/>
    <w:rsid w:val="57994FD5"/>
    <w:rsid w:val="581D7A74"/>
    <w:rsid w:val="58856C6F"/>
    <w:rsid w:val="58CE2224"/>
    <w:rsid w:val="58E335D8"/>
    <w:rsid w:val="59157F6E"/>
    <w:rsid w:val="59172716"/>
    <w:rsid w:val="5932795B"/>
    <w:rsid w:val="593C30A1"/>
    <w:rsid w:val="593F2BBC"/>
    <w:rsid w:val="59D8639A"/>
    <w:rsid w:val="5A0D6380"/>
    <w:rsid w:val="5A370004"/>
    <w:rsid w:val="5A5A6798"/>
    <w:rsid w:val="5A9C4E1E"/>
    <w:rsid w:val="5ADA44CE"/>
    <w:rsid w:val="5AEE29F4"/>
    <w:rsid w:val="5AF37BD7"/>
    <w:rsid w:val="5AF964D3"/>
    <w:rsid w:val="5B0F3842"/>
    <w:rsid w:val="5B482A51"/>
    <w:rsid w:val="5B575DE2"/>
    <w:rsid w:val="5B946275"/>
    <w:rsid w:val="5BD05558"/>
    <w:rsid w:val="5BDF6E6A"/>
    <w:rsid w:val="5BE85FB8"/>
    <w:rsid w:val="5C273103"/>
    <w:rsid w:val="5C28059C"/>
    <w:rsid w:val="5C292E8C"/>
    <w:rsid w:val="5C304A2B"/>
    <w:rsid w:val="5C9E2C99"/>
    <w:rsid w:val="5D18001E"/>
    <w:rsid w:val="5D5968F1"/>
    <w:rsid w:val="5D5C5690"/>
    <w:rsid w:val="5D757F2A"/>
    <w:rsid w:val="5DC7295C"/>
    <w:rsid w:val="5DF12449"/>
    <w:rsid w:val="5E3E084C"/>
    <w:rsid w:val="5E4B638E"/>
    <w:rsid w:val="5EC63978"/>
    <w:rsid w:val="5ECB4F5B"/>
    <w:rsid w:val="5ED2199D"/>
    <w:rsid w:val="5F297E7E"/>
    <w:rsid w:val="5F3523A5"/>
    <w:rsid w:val="5FA44864"/>
    <w:rsid w:val="5FC76C80"/>
    <w:rsid w:val="6001133A"/>
    <w:rsid w:val="601D216A"/>
    <w:rsid w:val="60427F1D"/>
    <w:rsid w:val="606A1724"/>
    <w:rsid w:val="609665CD"/>
    <w:rsid w:val="60A62BE5"/>
    <w:rsid w:val="60F97498"/>
    <w:rsid w:val="61190A87"/>
    <w:rsid w:val="61267C83"/>
    <w:rsid w:val="6232633D"/>
    <w:rsid w:val="62626C26"/>
    <w:rsid w:val="62675E25"/>
    <w:rsid w:val="626A052C"/>
    <w:rsid w:val="62C62EE0"/>
    <w:rsid w:val="62EC26B6"/>
    <w:rsid w:val="62FD6093"/>
    <w:rsid w:val="63181718"/>
    <w:rsid w:val="63366585"/>
    <w:rsid w:val="633B4E10"/>
    <w:rsid w:val="63584BCA"/>
    <w:rsid w:val="63A2131F"/>
    <w:rsid w:val="63B56851"/>
    <w:rsid w:val="63D867AF"/>
    <w:rsid w:val="6407228A"/>
    <w:rsid w:val="647845CC"/>
    <w:rsid w:val="648B756D"/>
    <w:rsid w:val="64E97A35"/>
    <w:rsid w:val="64EE2952"/>
    <w:rsid w:val="64EE4C72"/>
    <w:rsid w:val="6506368A"/>
    <w:rsid w:val="6508373B"/>
    <w:rsid w:val="651F0279"/>
    <w:rsid w:val="651F6B0A"/>
    <w:rsid w:val="6526661E"/>
    <w:rsid w:val="65295104"/>
    <w:rsid w:val="65776C3F"/>
    <w:rsid w:val="65B97418"/>
    <w:rsid w:val="65F44C9A"/>
    <w:rsid w:val="65FE761C"/>
    <w:rsid w:val="666E697E"/>
    <w:rsid w:val="667068F3"/>
    <w:rsid w:val="66C300C2"/>
    <w:rsid w:val="66F53E8C"/>
    <w:rsid w:val="671F32A1"/>
    <w:rsid w:val="672E3CC3"/>
    <w:rsid w:val="67552007"/>
    <w:rsid w:val="679049AC"/>
    <w:rsid w:val="67976CAF"/>
    <w:rsid w:val="67A3215B"/>
    <w:rsid w:val="67CB3F9E"/>
    <w:rsid w:val="68014844"/>
    <w:rsid w:val="687F4B35"/>
    <w:rsid w:val="689939C3"/>
    <w:rsid w:val="689959DE"/>
    <w:rsid w:val="68C6679F"/>
    <w:rsid w:val="68D80C75"/>
    <w:rsid w:val="69125350"/>
    <w:rsid w:val="698622E6"/>
    <w:rsid w:val="69925ED5"/>
    <w:rsid w:val="69E515F3"/>
    <w:rsid w:val="6A143703"/>
    <w:rsid w:val="6A1755A8"/>
    <w:rsid w:val="6A651B06"/>
    <w:rsid w:val="6ADA6DBD"/>
    <w:rsid w:val="6AF04B82"/>
    <w:rsid w:val="6B0E5392"/>
    <w:rsid w:val="6B207D0A"/>
    <w:rsid w:val="6B28575B"/>
    <w:rsid w:val="6B610463"/>
    <w:rsid w:val="6B6E4409"/>
    <w:rsid w:val="6B971269"/>
    <w:rsid w:val="6BA93901"/>
    <w:rsid w:val="6BE42E47"/>
    <w:rsid w:val="6C2E12DF"/>
    <w:rsid w:val="6C604A37"/>
    <w:rsid w:val="6CC85768"/>
    <w:rsid w:val="6CE10DE7"/>
    <w:rsid w:val="6CF51B5A"/>
    <w:rsid w:val="6D5B53AE"/>
    <w:rsid w:val="6D675B9A"/>
    <w:rsid w:val="6E535DE4"/>
    <w:rsid w:val="6E6C24DC"/>
    <w:rsid w:val="6EFD5087"/>
    <w:rsid w:val="6F764CD9"/>
    <w:rsid w:val="6FD827A7"/>
    <w:rsid w:val="6FDB0424"/>
    <w:rsid w:val="703747B3"/>
    <w:rsid w:val="70506CEC"/>
    <w:rsid w:val="7063455D"/>
    <w:rsid w:val="70DD3274"/>
    <w:rsid w:val="70EE0BCC"/>
    <w:rsid w:val="70FC3494"/>
    <w:rsid w:val="7105146F"/>
    <w:rsid w:val="71202F46"/>
    <w:rsid w:val="71437481"/>
    <w:rsid w:val="715D1553"/>
    <w:rsid w:val="71F23C7B"/>
    <w:rsid w:val="71F84B2C"/>
    <w:rsid w:val="727A0658"/>
    <w:rsid w:val="72C137F8"/>
    <w:rsid w:val="72CB46C9"/>
    <w:rsid w:val="72D4663A"/>
    <w:rsid w:val="72FA3F86"/>
    <w:rsid w:val="73154520"/>
    <w:rsid w:val="73B9690B"/>
    <w:rsid w:val="73EB1756"/>
    <w:rsid w:val="73FA392C"/>
    <w:rsid w:val="740D4CB7"/>
    <w:rsid w:val="74166AD4"/>
    <w:rsid w:val="74302CA0"/>
    <w:rsid w:val="74784D81"/>
    <w:rsid w:val="74791013"/>
    <w:rsid w:val="74A82509"/>
    <w:rsid w:val="74B5115F"/>
    <w:rsid w:val="74DB5BD6"/>
    <w:rsid w:val="74EA673A"/>
    <w:rsid w:val="750F5290"/>
    <w:rsid w:val="75B95B9E"/>
    <w:rsid w:val="75C21DC2"/>
    <w:rsid w:val="75DD062F"/>
    <w:rsid w:val="761F02E4"/>
    <w:rsid w:val="762A7EBC"/>
    <w:rsid w:val="765964D8"/>
    <w:rsid w:val="769462BA"/>
    <w:rsid w:val="76D33CC8"/>
    <w:rsid w:val="773242F5"/>
    <w:rsid w:val="774B3EF3"/>
    <w:rsid w:val="776C3BF4"/>
    <w:rsid w:val="77711399"/>
    <w:rsid w:val="77A56AE4"/>
    <w:rsid w:val="77B31D77"/>
    <w:rsid w:val="77C354BF"/>
    <w:rsid w:val="77FF6615"/>
    <w:rsid w:val="780A2B76"/>
    <w:rsid w:val="780E18C2"/>
    <w:rsid w:val="781042B4"/>
    <w:rsid w:val="7842258C"/>
    <w:rsid w:val="78A019D8"/>
    <w:rsid w:val="79046755"/>
    <w:rsid w:val="79341402"/>
    <w:rsid w:val="79712C42"/>
    <w:rsid w:val="79897918"/>
    <w:rsid w:val="7A34423B"/>
    <w:rsid w:val="7A82122D"/>
    <w:rsid w:val="7AAB7BCD"/>
    <w:rsid w:val="7B45751D"/>
    <w:rsid w:val="7BAC182F"/>
    <w:rsid w:val="7BDF4EBD"/>
    <w:rsid w:val="7C162D37"/>
    <w:rsid w:val="7C5A3BAF"/>
    <w:rsid w:val="7C9B5F52"/>
    <w:rsid w:val="7CDA0E3E"/>
    <w:rsid w:val="7D4371B5"/>
    <w:rsid w:val="7D68452C"/>
    <w:rsid w:val="7D6E3B8F"/>
    <w:rsid w:val="7D9D046F"/>
    <w:rsid w:val="7DAA657A"/>
    <w:rsid w:val="7E14194B"/>
    <w:rsid w:val="7EA5071F"/>
    <w:rsid w:val="7EBF1417"/>
    <w:rsid w:val="7EF22E92"/>
    <w:rsid w:val="7FDF490D"/>
    <w:rsid w:val="7FFF1C70"/>
    <w:rsid w:val="9EDF6DA2"/>
    <w:rsid w:val="FF7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rPr>
      <w:sz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分类号"/>
    <w:basedOn w:val="1"/>
    <w:qFormat/>
    <w:uiPriority w:val="0"/>
    <w:rPr>
      <w:rFonts w:ascii="仿宋_GB2312" w:hAnsi="Times New Roman" w:eastAsia="仿宋_GB2312" w:cs="Times New Roman"/>
      <w:sz w:val="28"/>
      <w:szCs w:val="28"/>
    </w:rPr>
  </w:style>
  <w:style w:type="paragraph" w:customStyle="1" w:styleId="8">
    <w:name w:val="封面日期"/>
    <w:basedOn w:val="1"/>
    <w:qFormat/>
    <w:uiPriority w:val="0"/>
    <w:pPr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9">
    <w:name w:val="论文标题"/>
    <w:basedOn w:val="1"/>
    <w:qFormat/>
    <w:uiPriority w:val="0"/>
    <w:pPr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10">
    <w:name w:val="硕士学位论文"/>
    <w:basedOn w:val="1"/>
    <w:qFormat/>
    <w:uiPriority w:val="0"/>
    <w:pPr>
      <w:spacing w:before="240"/>
      <w:jc w:val="center"/>
    </w:pPr>
    <w:rPr>
      <w:rFonts w:ascii="Times New Roman" w:hAnsi="Times New Roman" w:eastAsia="宋体" w:cs="Times New Roman"/>
      <w:sz w:val="44"/>
      <w:szCs w:val="44"/>
    </w:rPr>
  </w:style>
  <w:style w:type="paragraph" w:customStyle="1" w:styleId="11">
    <w:name w:val="研究生姓名"/>
    <w:basedOn w:val="1"/>
    <w:qFormat/>
    <w:uiPriority w:val="0"/>
    <w:pPr>
      <w:ind w:firstLine="700" w:firstLineChars="700"/>
    </w:pPr>
    <w:rPr>
      <w:rFonts w:ascii="Times New Roman" w:hAnsi="Times New Roman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9497\AppData\Roaming\kingsoft\office6\templates\download\9d41867b-6da9-4490-9eca-cf796ad656df\&#21592;&#24037;&#24037;&#20316;&#32463;&#21382;&#32972;&#26223;&#35843;&#2659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员工工作经历背景调查表.docx</Template>
  <Pages>1</Pages>
  <Words>275</Words>
  <Characters>304</Characters>
  <Lines>1</Lines>
  <Paragraphs>1</Paragraphs>
  <TotalTime>136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2026-06-12T08:47:00Z</dcterms:created>
  <dc:creator>施沁玟</dc:creator>
  <cp:lastModifiedBy>百里博格</cp:lastModifiedBy>
  <dcterms:modified xsi:type="dcterms:W3CDTF">2026-09-15T07:34:54Z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4F241512D0C54D069D71B47168DE9855_13</vt:lpwstr>
  </property>
  <property fmtid="{D5CDD505-2E9C-101B-9397-08002B2CF9AE}" pid="4" name="KSOSaveFontToCloudKey">
    <vt:lpwstr>388882573_btnclosed</vt:lpwstr>
  </property>
  <property fmtid="{D5CDD505-2E9C-101B-9397-08002B2CF9AE}" pid="5" name="KSOTemplateUUID">
    <vt:lpwstr>v1.0_mb_naxwU60nIS4/oX2pADWW4Q==</vt:lpwstr>
  </property>
  <property fmtid="{D5CDD505-2E9C-101B-9397-08002B2CF9AE}" pid="6" name="KSOTemplateDocerSaveRecord">
    <vt:lpwstr>eyJoZGlkIjoiMDEyMThkZWRlMWI4OWZkODI2NDI0ZDYyM2NjMmU3ODYiLCJ1c2VySWQiOiIzODA4NzIzODEifQ==</vt:lpwstr>
  </property>
</Properties>
</file>