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A087A">
      <w:pPr>
        <w:pStyle w:val="11"/>
        <w:widowControl/>
        <w:spacing w:before="0" w:beforeAutospacing="1" w:after="0" w:afterAutospacing="1"/>
        <w:ind w:left="0" w:right="0" w:firstLine="0"/>
        <w:rPr>
          <w:rFonts w:hint="default" w:ascii="Times New Roman" w:hAnsi="Times New Roman" w:eastAsia="黑体" w:cs="Times New Roman"/>
          <w:kern w:val="2"/>
          <w:sz w:val="28"/>
          <w:szCs w:val="28"/>
        </w:rPr>
      </w:pPr>
      <w:r>
        <w:rPr>
          <w:rFonts w:hint="eastAsia" w:ascii="黑体" w:hAnsi="宋体" w:eastAsia="黑体" w:cs="黑体"/>
          <w:kern w:val="2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kern w:val="2"/>
          <w:sz w:val="28"/>
          <w:szCs w:val="28"/>
        </w:rPr>
        <w:t>2</w:t>
      </w:r>
    </w:p>
    <w:p w14:paraId="72FEBFE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Arial"/>
          <w:kern w:val="2"/>
          <w:sz w:val="21"/>
          <w:szCs w:val="21"/>
        </w:rPr>
      </w:pPr>
      <w:r>
        <w:rPr>
          <w:rFonts w:hint="default" w:ascii="Calibri" w:hAnsi="Calibri" w:eastAsia="宋体" w:cs="Arial"/>
          <w:kern w:val="2"/>
          <w:sz w:val="21"/>
          <w:szCs w:val="21"/>
          <w:lang w:val="en-US" w:eastAsia="zh-CN" w:bidi="ar"/>
        </w:rPr>
        <w:t xml:space="preserve"> </w:t>
      </w:r>
    </w:p>
    <w:p w14:paraId="4C60FEBB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default" w:ascii="Times New Roman" w:hAnsi="Times New Roman" w:eastAsia="方正小标宋_GBK" w:cs="Times New Roman"/>
          <w:b/>
          <w:bCs w:val="0"/>
          <w:w w:val="10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w w:val="100"/>
          <w:kern w:val="2"/>
          <w:sz w:val="44"/>
          <w:szCs w:val="44"/>
          <w:lang w:val="en-US" w:eastAsia="zh-CN" w:bidi="ar"/>
        </w:rPr>
        <w:t>报名表</w:t>
      </w:r>
    </w:p>
    <w:tbl>
      <w:tblPr>
        <w:tblStyle w:val="13"/>
        <w:tblW w:w="9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960"/>
        <w:gridCol w:w="44"/>
        <w:gridCol w:w="749"/>
        <w:gridCol w:w="387"/>
        <w:gridCol w:w="156"/>
        <w:gridCol w:w="526"/>
        <w:gridCol w:w="373"/>
        <w:gridCol w:w="825"/>
        <w:gridCol w:w="160"/>
        <w:gridCol w:w="573"/>
        <w:gridCol w:w="337"/>
        <w:gridCol w:w="911"/>
        <w:gridCol w:w="26"/>
        <w:gridCol w:w="1"/>
        <w:gridCol w:w="494"/>
        <w:gridCol w:w="509"/>
        <w:gridCol w:w="1192"/>
        <w:gridCol w:w="264"/>
      </w:tblGrid>
      <w:tr w14:paraId="4E8DE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738D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20" w:right="113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报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聘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员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情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6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况</w:t>
            </w:r>
          </w:p>
        </w:tc>
        <w:tc>
          <w:tcPr>
            <w:tcW w:w="1843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0992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1516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999B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A3E6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岗位代码</w:t>
            </w:r>
          </w:p>
        </w:tc>
        <w:tc>
          <w:tcPr>
            <w:tcW w:w="131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69522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100" w:beforeAutospacing="0" w:after="100" w:afterAutospacing="0" w:line="30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146" w:type="dxa"/>
            <w:gridSpan w:val="5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AEA33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1097D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CE6B2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573F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名</w:t>
            </w:r>
          </w:p>
        </w:tc>
        <w:tc>
          <w:tcPr>
            <w:tcW w:w="1516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E3AE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F6D1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别</w:t>
            </w:r>
          </w:p>
        </w:tc>
        <w:tc>
          <w:tcPr>
            <w:tcW w:w="131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C966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46" w:type="dxa"/>
            <w:gridSpan w:val="5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FFFA90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6FC87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8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3C82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8DA8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族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6CF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4CBB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3FAE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46" w:type="dxa"/>
            <w:gridSpan w:val="5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F8BFE9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5707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F334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6CD4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BF29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C5BB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龄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2C70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46" w:type="dxa"/>
            <w:gridSpan w:val="5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1AE193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9147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23B6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2014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健康状况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DBFD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F763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婚姻状况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4333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46" w:type="dxa"/>
            <w:gridSpan w:val="5"/>
            <w:vMerge w:val="continue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DA63C4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8F04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7396D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804F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E102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3054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电子邮箱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1ACA2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70D1D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8FCB0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D4C6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E940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07B5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通讯地址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2581EC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0BF246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2A574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709E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贯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47EF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98E6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常住地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5476B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59E4B9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B1E67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181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E022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468A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工作年限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CE57D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5F7C9C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FC4C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2B65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现工作单位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D927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48EC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现工作状态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EED6B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在职 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离职 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待业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创业</w:t>
            </w:r>
          </w:p>
        </w:tc>
      </w:tr>
      <w:tr w14:paraId="78E449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9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0E16F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D43C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现任职务</w:t>
            </w:r>
          </w:p>
        </w:tc>
        <w:tc>
          <w:tcPr>
            <w:tcW w:w="1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01DF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  <w:p w14:paraId="54B8F1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6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7EFC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任现职时间</w:t>
            </w:r>
          </w:p>
        </w:tc>
        <w:tc>
          <w:tcPr>
            <w:tcW w:w="345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0F535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3079C9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90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6AADF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0540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现主要负责</w:t>
            </w:r>
          </w:p>
          <w:p w14:paraId="4B56EB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工作内容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00F7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  <w:p w14:paraId="4A2FA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  <w:p w14:paraId="149EC1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2E9A88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08FFF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A40B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熟悉专业</w:t>
            </w:r>
          </w:p>
          <w:p w14:paraId="13058B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有何专长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72A892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  <w:p w14:paraId="4FD4F5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6CA5D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649C883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专业技术职务情况</w:t>
            </w:r>
            <w:r>
              <w:rPr>
                <w:rFonts w:hint="eastAsia" w:ascii="仿宋_GB2312" w:hAnsi="Times New Roman" w:eastAsia="仿宋_GB2312" w:cs="仿宋_GB2312"/>
                <w:b w:val="0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44964C"/>
                <w:spacing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如无，可不填）</w:t>
            </w:r>
          </w:p>
        </w:tc>
      </w:tr>
      <w:tr w14:paraId="1B0FC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BF97CF5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A88706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取得时间</w:t>
            </w: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7FEC782E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评定机构</w:t>
            </w:r>
          </w:p>
        </w:tc>
      </w:tr>
      <w:tr w14:paraId="1FEA6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21AC0E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153DAA4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5D11F814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5D05D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F4605E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6F0B01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5DADA91C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F946D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6439799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A16DA5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20F0EE2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5A12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065CF2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6A4A3C3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78754E61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03F3F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BD7D37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30FFAB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3493BFEC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57A6D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3A7F6BE6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职称情况</w:t>
            </w:r>
            <w:r>
              <w:rPr>
                <w:rFonts w:hint="eastAsia" w:ascii="仿宋_GB2312" w:hAnsi="Times New Roman" w:eastAsia="仿宋_GB2312" w:cs="仿宋_GB2312"/>
                <w:b w:val="0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44964C"/>
                <w:spacing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如无，可不填）</w:t>
            </w:r>
          </w:p>
        </w:tc>
      </w:tr>
      <w:tr w14:paraId="5E2A8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55CC1A4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FFEAA8F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取得时间</w:t>
            </w: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4C3F7F23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评定机构</w:t>
            </w:r>
          </w:p>
        </w:tc>
      </w:tr>
      <w:tr w14:paraId="537E65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21A9D8A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1C35C8C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7C962AF6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37251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AFDA7F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C9B05F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49FF9FE0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D237B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941C47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19F2629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06A32A61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1AE53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4E5D32F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B37B1E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4BE8DCAF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DF5D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363517E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E58B8E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7662BE1C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50448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52D0B17A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2" w:firstLineChars="20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职（执）业资格情况</w:t>
            </w:r>
            <w:r>
              <w:rPr>
                <w:rFonts w:hint="eastAsia" w:ascii="仿宋_GB2312" w:hAnsi="Times New Roman" w:eastAsia="仿宋_GB2312" w:cs="仿宋_GB2312"/>
                <w:b w:val="0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44964C"/>
                <w:spacing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如无，可不填）</w:t>
            </w:r>
          </w:p>
        </w:tc>
      </w:tr>
      <w:tr w14:paraId="1B0913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3546A82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232990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取得时间</w:t>
            </w: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3F4A72AC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评定机构</w:t>
            </w:r>
          </w:p>
        </w:tc>
      </w:tr>
      <w:tr w14:paraId="186BA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65DB75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E8DE342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2031699B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1019F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CA2E569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CD90F38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2B02F7A6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743DD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5C7A141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9A63D74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46CC7E80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11F49F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329C28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F6D90B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4CAE5176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E866A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9192319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B49889D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1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5DCB037B">
            <w:pPr>
              <w:pStyle w:val="1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2524F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182AF2E2">
            <w:pPr>
              <w:keepNext w:val="0"/>
              <w:keepLines w:val="0"/>
              <w:widowControl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学习经历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（填写说明：按时间先后顺序，填写大专及以上学习经历）</w:t>
            </w:r>
          </w:p>
        </w:tc>
      </w:tr>
      <w:tr w14:paraId="29AED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F76F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起止</w:t>
            </w:r>
          </w:p>
          <w:p w14:paraId="22A2BA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06C0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院校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DB27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A44E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完成学业情况</w:t>
            </w:r>
          </w:p>
          <w:p w14:paraId="16147E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0"/>
                <w:szCs w:val="20"/>
                <w:bdr w:val="none" w:color="auto" w:sz="0" w:space="0"/>
                <w:lang w:val="en-US" w:eastAsia="zh-CN" w:bidi="ar"/>
              </w:rPr>
              <w:t>（毕业、结业、肄业）</w:t>
            </w: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D907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  <w:p w14:paraId="6482A3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6"/>
                <w:szCs w:val="16"/>
                <w:bdr w:val="none" w:color="auto" w:sz="0" w:space="0"/>
                <w:lang w:val="en-US" w:eastAsia="zh-CN" w:bidi="ar"/>
              </w:rPr>
              <w:t>（大专、大学本科、硕士研究生、博士研究生）</w:t>
            </w: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1FA2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学位</w:t>
            </w:r>
          </w:p>
          <w:p w14:paraId="65C2FE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（学士、硕士、博士）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45C32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学制</w:t>
            </w:r>
          </w:p>
          <w:p w14:paraId="6B2B71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（全日制、在职）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089BC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C9E3F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901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56B2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04E1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494B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4C9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A282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7ADA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3D97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3E7B8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26C0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80B9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F160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D026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3BBF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B35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B008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E1C01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46DA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E264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5B56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78E5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DE0E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580D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6A20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2FCB23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B20D9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300C8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80F3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C44E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E0C0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A021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9F86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32C3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3573A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693911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F6FD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975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6733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429D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F255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CA31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FB9C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1B7F89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39C4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317D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901A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9AFD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604F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2FA8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bdr w:val="none" w:color="auto" w:sz="0" w:space="0"/>
              </w:rPr>
            </w:pPr>
          </w:p>
        </w:tc>
        <w:tc>
          <w:tcPr>
            <w:tcW w:w="33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481F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6"/>
                <w:szCs w:val="16"/>
                <w:bdr w:val="none" w:color="auto" w:sz="0" w:space="0"/>
              </w:rPr>
            </w:pPr>
          </w:p>
        </w:tc>
        <w:tc>
          <w:tcPr>
            <w:tcW w:w="10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E7D5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29136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D54DE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22EA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5F38D7DE">
            <w:pPr>
              <w:keepNext w:val="0"/>
              <w:keepLines w:val="0"/>
              <w:widowControl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培训经历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（填写说明：按时间先后顺序填写，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44964C"/>
                <w:spacing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如无，可不填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）</w:t>
            </w:r>
          </w:p>
        </w:tc>
      </w:tr>
      <w:tr w14:paraId="026B01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1B9F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起止</w:t>
            </w:r>
          </w:p>
          <w:p w14:paraId="0D49E2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CD0A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培训内容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BB4F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培训机构</w:t>
            </w: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F62DC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成绩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仿宋_GB2312" w:hAnsi="Times New Roman" w:eastAsia="仿宋_GB2312" w:cs="仿宋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证书</w:t>
            </w:r>
          </w:p>
        </w:tc>
      </w:tr>
      <w:tr w14:paraId="36C74C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D2368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019B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A372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143F1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2BC92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F6EC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4E75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C2BC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4B47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021C0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3EA0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5D35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C3ED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670C1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31220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9F591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1030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61EA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340C2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723E0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24F90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32A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DB81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FD842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7DFF5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ECE1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42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1E93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5CDE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AA7D0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 w14:paraId="3C4AD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199BDD49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 w:firstLine="316" w:firstLineChars="15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工作经历</w:t>
            </w:r>
          </w:p>
          <w:p w14:paraId="0AD89C89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（填写说明：按照时间先后顺序填写，每段经历结束时间，需与下一段经历起始时间保持一致，若有时间间隔，可单独一行标注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“xxxx.xx—xxxx.xx 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待入学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/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待就业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”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；工作单位需标明单位层级，政府部门注明厅级、处级、科级等；集团公司标明一级、二级、三级等；国有企业注明央企、省属企业、市属企业、县区属企业等；单位性质按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“①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中央企业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②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地方国有企业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③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上市公司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④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外资及港澳台资企业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⑤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合资企业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⑥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民营企业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⑦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金融单位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⑧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党政机关及其事业单位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⑨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高校及科研院所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⑩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”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填写。应届生可不填）</w:t>
            </w:r>
          </w:p>
        </w:tc>
      </w:tr>
      <w:tr w14:paraId="3C049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AE61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起止</w:t>
            </w:r>
          </w:p>
          <w:p w14:paraId="7D8B61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D13F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9A5855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部门</w:t>
            </w: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54E1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85C12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主要负责工作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F5A15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18"/>
                <w:szCs w:val="18"/>
                <w:bdr w:val="none" w:color="auto" w:sz="0" w:space="0"/>
                <w:lang w:val="en-US" w:eastAsia="zh-CN" w:bidi="ar"/>
              </w:rPr>
              <w:t>单位性质</w:t>
            </w:r>
          </w:p>
        </w:tc>
      </w:tr>
      <w:tr w14:paraId="4B8A6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D85C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CFCF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E01EE8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0D7F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A8DEB3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228C1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1AB65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20341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AB44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44F450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1F00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D256C7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726C4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34B3A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5C44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B2A4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9275A7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2E1E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983A2A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B4A58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368A3B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D082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5DB5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8C15D4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8C31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B9B97D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5C551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7C2F4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4C60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431D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F27E90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5A54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E28E90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50ECA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74C70B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E4D0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E40F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FAD16C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58D4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58BBA9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BF877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5BC61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86D46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4815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763A47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71AC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E5A9BE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267CD0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46F63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A37B3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9D52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F7148F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1BDC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D5BF62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6F0BB6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2ACA0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CAE3A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37B1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6ED38A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DAAC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021B62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185254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40290D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08672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2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ACBC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66559F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3239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656567">
            <w:pPr>
              <w:keepNext w:val="0"/>
              <w:keepLines w:val="0"/>
              <w:widowControl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1B41A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bdr w:val="none" w:color="auto" w:sz="0" w:space="0"/>
              </w:rPr>
            </w:pPr>
          </w:p>
        </w:tc>
      </w:tr>
      <w:tr w14:paraId="727BC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8FF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20" w:right="113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报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聘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员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情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1060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近年来取得的</w:t>
            </w:r>
          </w:p>
          <w:p w14:paraId="3F1AA4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主要工作业绩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12DDF1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超过</w:t>
            </w:r>
            <w:r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500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字可另提供附件，应届生可不填</w:t>
            </w:r>
          </w:p>
          <w:p w14:paraId="157480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  <w:p w14:paraId="6D6F3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  <w:p w14:paraId="596873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  <w:p w14:paraId="7237A4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  <w:p w14:paraId="2747DC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17891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39FF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91910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086E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近年来</w:t>
            </w:r>
          </w:p>
          <w:p w14:paraId="49202B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奖惩情况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A7D89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color w:val="44964C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44964C"/>
                <w:spacing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如无，可不填）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B1882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F952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852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CE5C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20" w:right="113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spacing w:val="2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最近一家单位基本信息（</w:t>
            </w:r>
            <w:r>
              <w:rPr>
                <w:rFonts w:hint="eastAsia" w:ascii="仿宋_GB2312" w:hAnsi="Times New Roman" w:eastAsia="仿宋_GB2312" w:cs="仿宋_GB2312"/>
                <w:color w:val="44964C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应届生可不填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spacing w:val="2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）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2A09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单位类型</w:t>
            </w:r>
          </w:p>
          <w:p w14:paraId="1EC725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（可多选）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65BFC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中央企业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上市公司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地方国有企业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民营企业</w:t>
            </w:r>
          </w:p>
          <w:p w14:paraId="4B3EDE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外资企业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合资企业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金融单位    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机关事业单位</w:t>
            </w:r>
          </w:p>
          <w:p w14:paraId="45F578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高校及科研院所 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□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B91D8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019E3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D0FA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281D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企业规模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54E2C1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资产总额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元，年营业收入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元，下属企业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家，</w:t>
            </w:r>
          </w:p>
          <w:p w14:paraId="34F4AC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员工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61415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E33D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9DF7B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B15F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行业地位（行业排名、市场份额等）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7FF7F4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5D6F0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F585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A6948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FC06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主要产品</w:t>
            </w:r>
          </w:p>
          <w:p w14:paraId="2DA70C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（服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务）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7211E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584DD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4834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38536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970A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人事部门</w:t>
            </w:r>
          </w:p>
          <w:p w14:paraId="5FCC47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负责人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1941C7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姓名：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 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161B2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04127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52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5150C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12ED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址</w:t>
            </w:r>
          </w:p>
        </w:tc>
        <w:tc>
          <w:tcPr>
            <w:tcW w:w="66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D6908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1C724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B3492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307" w:type="dxa"/>
            <w:gridSpan w:val="1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vAlign w:val="top"/>
          </w:tcPr>
          <w:p w14:paraId="799E257F">
            <w:pPr>
              <w:keepNext w:val="0"/>
              <w:keepLines w:val="0"/>
              <w:widowControl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家庭主要成员情况（含父母、配偶、子女等）</w:t>
            </w:r>
          </w:p>
        </w:tc>
      </w:tr>
      <w:tr w14:paraId="7FC913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1F60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7AE1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关系</w:t>
            </w: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AEA7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2B2A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工作单位及职务</w:t>
            </w: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91BCD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联系电话</w:t>
            </w:r>
          </w:p>
        </w:tc>
      </w:tr>
      <w:tr w14:paraId="20CEF8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6D2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7B8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337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5F4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D88F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</w:tr>
      <w:tr w14:paraId="1E9364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B7D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CDF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B43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016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0E857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</w:tr>
      <w:tr w14:paraId="35A648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D95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D28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308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296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170F1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</w:tr>
      <w:tr w14:paraId="03A24B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F93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881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C66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5FF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4824E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</w:tr>
      <w:tr w14:paraId="53BEA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556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D22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5CA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F63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38C61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 w:val="0"/>
                <w:color w:val="000000"/>
                <w:kern w:val="0"/>
                <w:sz w:val="22"/>
                <w:szCs w:val="22"/>
                <w:bdr w:val="none" w:color="auto" w:sz="0" w:space="0"/>
              </w:rPr>
            </w:pPr>
          </w:p>
        </w:tc>
      </w:tr>
      <w:tr w14:paraId="1E644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1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/>
            <w:vAlign w:val="center"/>
          </w:tcPr>
          <w:p w14:paraId="146D4A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应</w:t>
            </w:r>
          </w:p>
          <w:p w14:paraId="4640A1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聘</w:t>
            </w:r>
          </w:p>
          <w:p w14:paraId="092775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承</w:t>
            </w:r>
          </w:p>
          <w:p w14:paraId="370764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诺</w:t>
            </w:r>
          </w:p>
        </w:tc>
        <w:tc>
          <w:tcPr>
            <w:tcW w:w="8455" w:type="dxa"/>
            <w:gridSpan w:val="18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/>
            <w:vAlign w:val="center"/>
          </w:tcPr>
          <w:p w14:paraId="1A9602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422" w:firstLineChars="20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本人认可并郑重承诺：本人所填写的个人信息及提交的报考材料均真实有效，如有虚假，愿意承担由此引起的一切责任。</w:t>
            </w:r>
          </w:p>
          <w:p w14:paraId="2AFC4D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422" w:firstLineChars="20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</w:rPr>
            </w:pPr>
          </w:p>
          <w:p w14:paraId="2AE083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 w:firstLine="2530" w:firstLineChars="1200"/>
              <w:jc w:val="both"/>
              <w:rPr>
                <w:rFonts w:hint="default" w:ascii="Times New Roman" w:hAnsi="Times New Roman" w:eastAsia="仿宋_GB2312" w:cs="Times New Roman"/>
                <w:b/>
                <w:bCs w:val="0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本人签字：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              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b/>
                <w:bCs w:val="0"/>
                <w:color w:val="000000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日</w:t>
            </w:r>
          </w:p>
        </w:tc>
      </w:tr>
    </w:tbl>
    <w:p w14:paraId="55FA12B2">
      <w:pPr>
        <w:rPr>
          <w:rFonts w:hint="default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 PL UKai C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20526C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index 5"/>
    <w:basedOn w:val="1"/>
    <w:next w:val="1"/>
    <w:uiPriority w:val="0"/>
    <w:pPr>
      <w:keepNext w:val="0"/>
      <w:keepLines w:val="0"/>
      <w:widowControl w:val="0"/>
      <w:suppressLineNumbers w:val="0"/>
      <w:ind w:left="1680"/>
      <w:jc w:val="both"/>
    </w:pPr>
    <w:rPr>
      <w:rFonts w:hint="default" w:ascii="Calibri" w:hAnsi="Calibri" w:eastAsia="宋体" w:cs="Arial"/>
      <w:kern w:val="2"/>
      <w:sz w:val="21"/>
      <w:szCs w:val="21"/>
      <w:lang w:val="en-US" w:eastAsia="zh-CN" w:bidi="ar"/>
    </w:rPr>
  </w:style>
  <w:style w:type="paragraph" w:styleId="12">
    <w:name w:val="Normal (Web)"/>
    <w:basedOn w:val="1"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cp:lastModifiedBy>张豪</cp:lastModifiedBy>
  <dcterms:modified xsi:type="dcterms:W3CDTF">2026-09-08T09:29:38Z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eyJoZGlkIjoiZWQwY2IxY2Q5NGNhODQ0MjM5ZTQ5ZDA3OGY5NWYwMTciLCJ1c2VySWQiOiIxNjYxNTk2MjI2In0=</vt:lpwstr>
  </property>
  <property fmtid="{D5CDD505-2E9C-101B-9397-08002B2CF9AE}" pid="6" name="ICV">
    <vt:lpwstr>B2FD4F7F41664AB5BA681672CE8E6A91_12</vt:lpwstr>
  </property>
</Properties>
</file>